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2260"/>
        <w:gridCol w:w="1968"/>
      </w:tblGrid>
      <w:tr w:rsidR="000172E5" w:rsidRPr="00811922" w14:paraId="153ED54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outlineLvl w:val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B42844">
        <w:tc>
          <w:tcPr>
            <w:tcW w:w="196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="00F330B9"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B42844">
        <w:tc>
          <w:tcPr>
            <w:tcW w:w="1960" w:type="pct"/>
            <w:vAlign w:val="bottom"/>
          </w:tcPr>
          <w:p w14:paraId="13E18762" w14:textId="7A7DF43C" w:rsidR="00644F33" w:rsidRPr="00811922" w:rsidRDefault="009003B9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AEC27D0" w14:textId="77777777" w:rsidTr="00B42844">
        <w:tc>
          <w:tcPr>
            <w:tcW w:w="1960" w:type="pct"/>
            <w:vAlign w:val="bottom"/>
          </w:tcPr>
          <w:p w14:paraId="2DFB28C4" w14:textId="0AF128A7" w:rsidR="00644F33" w:rsidRDefault="00644F33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Kod Erasmus instytucji organizatora BIP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7B5F5" w14:textId="77777777" w:rsidR="00644F33" w:rsidRPr="00811922" w:rsidRDefault="00644F33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B42844">
        <w:tc>
          <w:tcPr>
            <w:tcW w:w="1960" w:type="pct"/>
            <w:vAlign w:val="bottom"/>
          </w:tcPr>
          <w:p w14:paraId="3224361A" w14:textId="31C58301" w:rsidR="00B42844" w:rsidRDefault="00B42844" w:rsidP="00B42844">
            <w:pPr>
              <w:pStyle w:val="Wcicienormalne"/>
              <w:ind w:left="35" w:right="-5024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BIP ID (</w:t>
            </w:r>
            <w:r w:rsidRPr="00B42844">
              <w:rPr>
                <w:rFonts w:cstheme="minorHAnsi"/>
                <w:i/>
                <w:sz w:val="22"/>
                <w:szCs w:val="22"/>
              </w:rPr>
              <w:t>dane organizatora</w:t>
            </w:r>
            <w:r>
              <w:rPr>
                <w:rFonts w:cstheme="minorHAnsi"/>
                <w:sz w:val="22"/>
                <w:szCs w:val="22"/>
              </w:rPr>
              <w:t xml:space="preserve">) </w:t>
            </w:r>
          </w:p>
          <w:p w14:paraId="1A009EFB" w14:textId="71FDD6BE" w:rsidR="009003B9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UW)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7D1CB93" w14:textId="77777777" w:rsidTr="00B42844">
        <w:tc>
          <w:tcPr>
            <w:tcW w:w="1960" w:type="pct"/>
            <w:vAlign w:val="bottom"/>
          </w:tcPr>
          <w:p w14:paraId="163803A6" w14:textId="77777777" w:rsidR="00644F33" w:rsidRDefault="00644F33" w:rsidP="00644F33">
            <w:pPr>
              <w:pStyle w:val="Wcicienormalne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B42844">
        <w:tc>
          <w:tcPr>
            <w:tcW w:w="196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B42844">
        <w:tc>
          <w:tcPr>
            <w:tcW w:w="196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B42844">
        <w:tc>
          <w:tcPr>
            <w:tcW w:w="196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B42844">
        <w:tc>
          <w:tcPr>
            <w:tcW w:w="196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B42844">
        <w:tc>
          <w:tcPr>
            <w:tcW w:w="196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B42844">
        <w:tc>
          <w:tcPr>
            <w:tcW w:w="196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B42844">
        <w:trPr>
          <w:trHeight w:val="5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B42844">
        <w:tc>
          <w:tcPr>
            <w:tcW w:w="196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B42844">
        <w:tc>
          <w:tcPr>
            <w:tcW w:w="1960" w:type="pct"/>
            <w:vAlign w:val="bottom"/>
          </w:tcPr>
          <w:p w14:paraId="0743E7BE" w14:textId="181C074F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 w:rsidR="0071536B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B42844">
        <w:tc>
          <w:tcPr>
            <w:tcW w:w="1960" w:type="pct"/>
            <w:vAlign w:val="bottom"/>
          </w:tcPr>
          <w:p w14:paraId="2CC34F79" w14:textId="63BA11ED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  <w:r w:rsidR="00B426BB">
              <w:rPr>
                <w:rFonts w:cstheme="minorHAnsi"/>
                <w:sz w:val="22"/>
                <w:szCs w:val="22"/>
              </w:rPr>
              <w:t xml:space="preserve"> </w:t>
            </w:r>
            <w:r w:rsidR="00B426BB" w:rsidRPr="00B426BB">
              <w:rPr>
                <w:rFonts w:cstheme="minorHAnsi"/>
                <w:color w:val="FF0000"/>
                <w:sz w:val="22"/>
                <w:szCs w:val="22"/>
              </w:rPr>
              <w:t>(maks. 10 osób)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B42844">
        <w:tc>
          <w:tcPr>
            <w:tcW w:w="1960" w:type="pct"/>
            <w:vAlign w:val="bottom"/>
          </w:tcPr>
          <w:p w14:paraId="685DF008" w14:textId="21910E3A" w:rsidR="00CD5215" w:rsidRDefault="00CD5215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20C430CE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5052EA1" w14:textId="3EA6D19C" w:rsidR="00CD5215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7E66891B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59E0F47B" w14:textId="77777777" w:rsidTr="00B42844">
        <w:tc>
          <w:tcPr>
            <w:tcW w:w="1960" w:type="pct"/>
            <w:vAlign w:val="bottom"/>
          </w:tcPr>
          <w:p w14:paraId="1BE0CF36" w14:textId="0D182788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(min.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B42844">
        <w:tc>
          <w:tcPr>
            <w:tcW w:w="1960" w:type="pct"/>
            <w:shd w:val="clear" w:color="auto" w:fill="auto"/>
            <w:vAlign w:val="bottom"/>
          </w:tcPr>
          <w:p w14:paraId="06D0324E" w14:textId="77777777" w:rsidR="00712481" w:rsidRDefault="00712481" w:rsidP="00F1714E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  <w:p w14:paraId="057B117F" w14:textId="54DB942C" w:rsidR="009D6E03" w:rsidRPr="00404C0B" w:rsidRDefault="009D6E03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16" w:type="pct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B42844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B42844">
        <w:tc>
          <w:tcPr>
            <w:tcW w:w="196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B42844">
        <w:tc>
          <w:tcPr>
            <w:tcW w:w="196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Podpis osoby odpowiedzialnej za organizację </w:t>
            </w:r>
            <w:proofErr w:type="spellStart"/>
            <w:r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B42844">
        <w:tc>
          <w:tcPr>
            <w:tcW w:w="196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B42844">
        <w:tc>
          <w:tcPr>
            <w:tcW w:w="196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22255E">
      <w:pPr>
        <w:ind w:left="-426"/>
        <w:rPr>
          <w:rFonts w:cstheme="minorHAnsi"/>
          <w:sz w:val="22"/>
          <w:szCs w:val="22"/>
        </w:rPr>
      </w:pPr>
    </w:p>
    <w:p w14:paraId="58FC3747" w14:textId="0805C1C6" w:rsidR="004C4AE2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</w:p>
    <w:p w14:paraId="265C2AA7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14C6FAD1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42B238EA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50441FC3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2D4C19EA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7B725CF0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3BF2EB5B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2041DA4C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21F6F397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03CBE2D7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4586E851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0B95A840" w14:textId="3FCA0DF9" w:rsidR="004C4AE2" w:rsidRPr="00D33D93" w:rsidRDefault="004C4AE2" w:rsidP="00D33D93">
      <w:pPr>
        <w:ind w:right="-1440"/>
        <w:rPr>
          <w:rFonts w:cstheme="minorHAnsi"/>
          <w:b/>
          <w:sz w:val="22"/>
          <w:szCs w:val="22"/>
          <w:u w:val="single"/>
        </w:rPr>
      </w:pPr>
      <w:r w:rsidRPr="00D33D93">
        <w:rPr>
          <w:rFonts w:cstheme="minorHAnsi"/>
          <w:b/>
          <w:sz w:val="22"/>
          <w:szCs w:val="22"/>
          <w:u w:val="single"/>
        </w:rPr>
        <w:lastRenderedPageBreak/>
        <w:t>Decyzja dot. funduszy Erasmus+</w:t>
      </w:r>
    </w:p>
    <w:p w14:paraId="4A57033F" w14:textId="639E1099" w:rsidR="007B61A6" w:rsidRDefault="007B61A6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Pr="00D33D93">
        <w:rPr>
          <w:rFonts w:cstheme="minorHAnsi"/>
          <w:sz w:val="16"/>
          <w:szCs w:val="16"/>
        </w:rPr>
        <w:t>wypełnia Biuro Współpracy z Zagranicą</w:t>
      </w:r>
      <w:r>
        <w:rPr>
          <w:rFonts w:cstheme="minorHAnsi"/>
          <w:sz w:val="22"/>
          <w:szCs w:val="22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0"/>
        <w:gridCol w:w="2265"/>
        <w:gridCol w:w="1092"/>
        <w:gridCol w:w="1448"/>
      </w:tblGrid>
      <w:tr w:rsidR="00481AD3" w14:paraId="1513B4E5" w14:textId="77777777" w:rsidTr="00481AD3">
        <w:tc>
          <w:tcPr>
            <w:tcW w:w="0" w:type="auto"/>
          </w:tcPr>
          <w:p w14:paraId="61C663AE" w14:textId="186EAFCC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Liczba studentów/doktorantów</w:t>
            </w:r>
          </w:p>
        </w:tc>
        <w:tc>
          <w:tcPr>
            <w:tcW w:w="0" w:type="auto"/>
          </w:tcPr>
          <w:p w14:paraId="12EAEEEB" w14:textId="30383FEC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Kwota jednostkowa</w:t>
            </w:r>
          </w:p>
        </w:tc>
        <w:tc>
          <w:tcPr>
            <w:tcW w:w="0" w:type="auto"/>
          </w:tcPr>
          <w:p w14:paraId="59DC65A4" w14:textId="4EEAAEA8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Liczba dni</w:t>
            </w:r>
          </w:p>
        </w:tc>
        <w:tc>
          <w:tcPr>
            <w:tcW w:w="0" w:type="auto"/>
          </w:tcPr>
          <w:p w14:paraId="77342E39" w14:textId="41548346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Kwota łącznie</w:t>
            </w:r>
          </w:p>
        </w:tc>
      </w:tr>
      <w:tr w:rsidR="00481AD3" w14:paraId="77555536" w14:textId="77777777" w:rsidTr="00481AD3">
        <w:tc>
          <w:tcPr>
            <w:tcW w:w="0" w:type="auto"/>
          </w:tcPr>
          <w:p w14:paraId="300F6658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59D61DCD" w14:textId="4FC24EC6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79 euro</w:t>
            </w:r>
          </w:p>
        </w:tc>
        <w:tc>
          <w:tcPr>
            <w:tcW w:w="0" w:type="auto"/>
          </w:tcPr>
          <w:p w14:paraId="0642278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2F328A8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57420AF8" w14:textId="77777777" w:rsidTr="00481AD3">
        <w:tc>
          <w:tcPr>
            <w:tcW w:w="0" w:type="auto"/>
          </w:tcPr>
          <w:p w14:paraId="1FB2EC29" w14:textId="17BE781A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Ryczałt na podróż -liczba osób</w:t>
            </w:r>
          </w:p>
        </w:tc>
        <w:tc>
          <w:tcPr>
            <w:tcW w:w="0" w:type="auto"/>
          </w:tcPr>
          <w:p w14:paraId="2E1A97F8" w14:textId="1767D9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Kwota jednostkowa</w:t>
            </w:r>
          </w:p>
        </w:tc>
        <w:tc>
          <w:tcPr>
            <w:tcW w:w="0" w:type="auto"/>
          </w:tcPr>
          <w:p w14:paraId="4D44CBFA" w14:textId="060E7563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6352093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5B690319" w14:textId="77777777" w:rsidTr="00481AD3">
        <w:tc>
          <w:tcPr>
            <w:tcW w:w="0" w:type="auto"/>
          </w:tcPr>
          <w:p w14:paraId="1BABA07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2237BCF0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4F581682" w14:textId="026C89DD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01645278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0943B90A" w14:textId="77777777" w:rsidTr="00481AD3">
        <w:tc>
          <w:tcPr>
            <w:tcW w:w="0" w:type="auto"/>
          </w:tcPr>
          <w:p w14:paraId="66A8ACCF" w14:textId="4D153DB5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Przyznano fundusze Erasmus+</w:t>
            </w:r>
          </w:p>
        </w:tc>
        <w:tc>
          <w:tcPr>
            <w:tcW w:w="0" w:type="auto"/>
          </w:tcPr>
          <w:p w14:paraId="6FFA60CE" w14:textId="42ED3015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7360B658" w14:textId="205A5B9D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60404361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613E8838" w14:textId="77777777" w:rsidTr="00481AD3">
        <w:tc>
          <w:tcPr>
            <w:tcW w:w="0" w:type="auto"/>
          </w:tcPr>
          <w:p w14:paraId="7800A1E5" w14:textId="1A538DC3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Uczelniany koordynator Programu Erasmus+</w:t>
            </w:r>
          </w:p>
        </w:tc>
        <w:tc>
          <w:tcPr>
            <w:tcW w:w="0" w:type="auto"/>
          </w:tcPr>
          <w:p w14:paraId="4B4FBFEF" w14:textId="7D6282E1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Pełnomocnik Kwestora</w:t>
            </w:r>
          </w:p>
        </w:tc>
        <w:tc>
          <w:tcPr>
            <w:tcW w:w="0" w:type="auto"/>
          </w:tcPr>
          <w:p w14:paraId="4D83037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6291605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0FD52ECE" w14:textId="77777777" w:rsidTr="00481AD3">
        <w:tc>
          <w:tcPr>
            <w:tcW w:w="0" w:type="auto"/>
          </w:tcPr>
          <w:p w14:paraId="0B82A3E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2795229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4E9C4EA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08290A7F" w14:textId="1F5D052D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i data</w:t>
            </w:r>
          </w:p>
        </w:tc>
        <w:tc>
          <w:tcPr>
            <w:tcW w:w="0" w:type="auto"/>
          </w:tcPr>
          <w:p w14:paraId="75BD2643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4FEEAE6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7E5E4AE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29846C13" w14:textId="12A5D162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i data</w:t>
            </w:r>
          </w:p>
        </w:tc>
        <w:tc>
          <w:tcPr>
            <w:tcW w:w="0" w:type="auto"/>
          </w:tcPr>
          <w:p w14:paraId="5832E8BF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417CB0B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3E7D9AD" w14:textId="2396F643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FFE9CA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9AEDE6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3CBFEEF" w14:textId="77777777" w:rsidR="0071536B" w:rsidRPr="0071536B" w:rsidRDefault="0071536B" w:rsidP="0071536B">
      <w:pPr>
        <w:jc w:val="center"/>
        <w:rPr>
          <w:rFonts w:cstheme="minorHAnsi"/>
          <w:sz w:val="22"/>
          <w:szCs w:val="22"/>
        </w:rPr>
      </w:pPr>
    </w:p>
    <w:p w14:paraId="7B5C0B76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6E980C66" w14:textId="1530B9E9" w:rsidR="0071536B" w:rsidRDefault="0071536B" w:rsidP="00427435">
      <w:pPr>
        <w:rPr>
          <w:rFonts w:cstheme="minorHAnsi"/>
          <w:sz w:val="22"/>
          <w:szCs w:val="22"/>
        </w:rPr>
      </w:pPr>
    </w:p>
    <w:p w14:paraId="0958E5DB" w14:textId="77777777" w:rsidR="004C4AE2" w:rsidRDefault="0071536B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textWrapping" w:clear="all"/>
      </w:r>
    </w:p>
    <w:sectPr w:rsidR="004C4AE2" w:rsidSect="0022255E">
      <w:headerReference w:type="default" r:id="rId11"/>
      <w:footerReference w:type="default" r:id="rId12"/>
      <w:pgSz w:w="11906" w:h="16838" w:code="9"/>
      <w:pgMar w:top="2394" w:right="1274" w:bottom="1077" w:left="993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D5176" w14:textId="77777777" w:rsidR="0070052B" w:rsidRDefault="0070052B" w:rsidP="000172E5">
      <w:pPr>
        <w:spacing w:after="0" w:line="240" w:lineRule="auto"/>
      </w:pPr>
      <w:r>
        <w:separator/>
      </w:r>
    </w:p>
  </w:endnote>
  <w:endnote w:type="continuationSeparator" w:id="0">
    <w:p w14:paraId="47274981" w14:textId="77777777" w:rsidR="0070052B" w:rsidRDefault="0070052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5F4825-9B6A-46AE-BA45-E08ABDB82B8C}"/>
    <w:embedBold r:id="rId2" w:fontKey="{F3E37E10-8DD0-461F-845C-673636F44BA4}"/>
    <w:embedItalic r:id="rId3" w:fontKey="{8A5D828B-24FA-48E0-BFD3-52CE8C0E95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3724571-82AE-40CA-8B36-E2AE97BD6140}"/>
    <w:embedBold r:id="rId5" w:fontKey="{E10C5C07-1FFE-4BB2-AEAB-72DA46E82BF8}"/>
    <w:embedItalic r:id="rId6" w:fontKey="{89826E5F-53A0-4E82-9629-E375B11B628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22F8146D-2B67-4327-87A5-BAA374A08B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08D2811-EA29-4098-BD80-894160D591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EFDBB" w14:textId="77777777" w:rsidR="0070052B" w:rsidRDefault="0070052B" w:rsidP="000172E5">
      <w:pPr>
        <w:spacing w:after="0" w:line="240" w:lineRule="auto"/>
      </w:pPr>
      <w:r>
        <w:separator/>
      </w:r>
    </w:p>
  </w:footnote>
  <w:footnote w:type="continuationSeparator" w:id="0">
    <w:p w14:paraId="5E16FA5A" w14:textId="77777777" w:rsidR="0070052B" w:rsidRDefault="0070052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71536B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7DF36B4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4" name="Obraz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</w:t>
          </w:r>
          <w:proofErr w:type="spellEnd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program </w:t>
          </w: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intensywny</w:t>
          </w:r>
          <w:proofErr w:type="spellEnd"/>
        </w:p>
        <w:p w14:paraId="20222FCB" w14:textId="77649AD4" w:rsidR="00B337A2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 w:rsidR="0071536B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</w:t>
          </w:r>
          <w:r w:rsidR="00926936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4</w:t>
          </w:r>
        </w:p>
        <w:p w14:paraId="2D3EBFED" w14:textId="0E199690" w:rsidR="00C77AF6" w:rsidRPr="007A359D" w:rsidRDefault="00926936" w:rsidP="00C77AF6">
          <w:pPr>
            <w:pStyle w:val="Tekstpodstawowy"/>
            <w:spacing w:line="276" w:lineRule="auto"/>
            <w:jc w:val="center"/>
            <w:rPr>
              <w:rFonts w:cs="Times New Roman"/>
              <w:lang w:val="pl-PL"/>
            </w:rPr>
          </w:pPr>
          <w:r>
            <w:rPr>
              <w:rFonts w:cs="Times New Roman"/>
              <w:lang w:val="pl-PL"/>
            </w:rPr>
            <w:t>sierpień- w</w:t>
          </w:r>
          <w:r w:rsidR="00C77AF6">
            <w:rPr>
              <w:rFonts w:cs="Times New Roman"/>
              <w:lang w:val="pl-PL"/>
            </w:rPr>
            <w:t xml:space="preserve">rzesień </w:t>
          </w:r>
          <w:proofErr w:type="spellStart"/>
          <w:r w:rsidR="00C77AF6">
            <w:rPr>
              <w:rFonts w:cs="Times New Roman"/>
              <w:lang w:val="pl-PL"/>
            </w:rPr>
            <w:t>r.a</w:t>
          </w:r>
          <w:proofErr w:type="spellEnd"/>
          <w:r w:rsidR="00C77AF6">
            <w:rPr>
              <w:rFonts w:cs="Times New Roman"/>
              <w:lang w:val="pl-PL"/>
            </w:rPr>
            <w:t>. 2</w:t>
          </w:r>
          <w:r>
            <w:rPr>
              <w:rFonts w:cs="Times New Roman"/>
              <w:lang w:val="pl-PL"/>
            </w:rPr>
            <w:t>4</w:t>
          </w:r>
          <w:r w:rsidR="00C77AF6">
            <w:rPr>
              <w:rFonts w:cs="Times New Roman"/>
              <w:lang w:val="pl-PL"/>
            </w:rPr>
            <w:t>/2</w:t>
          </w:r>
          <w:r>
            <w:rPr>
              <w:rFonts w:cs="Times New Roman"/>
              <w:lang w:val="pl-PL"/>
            </w:rPr>
            <w:t>5</w:t>
          </w:r>
          <w:r w:rsidR="00C77AF6" w:rsidRPr="007A359D">
            <w:rPr>
              <w:rFonts w:cs="Times New Roman"/>
              <w:spacing w:val="2"/>
              <w:lang w:val="pl-PL"/>
            </w:rPr>
            <w:t xml:space="preserve"> </w:t>
          </w:r>
          <w:r w:rsidR="00C77AF6">
            <w:rPr>
              <w:rFonts w:cs="Times New Roman"/>
              <w:spacing w:val="2"/>
              <w:lang w:val="pl-PL"/>
            </w:rPr>
            <w:t xml:space="preserve">i </w:t>
          </w:r>
          <w:proofErr w:type="spellStart"/>
          <w:r w:rsidR="00C77AF6">
            <w:rPr>
              <w:rFonts w:cs="Times New Roman"/>
              <w:spacing w:val="2"/>
              <w:lang w:val="pl-PL"/>
            </w:rPr>
            <w:t>r.a</w:t>
          </w:r>
          <w:proofErr w:type="spellEnd"/>
          <w:r w:rsidR="00C77AF6">
            <w:rPr>
              <w:rFonts w:cs="Times New Roman"/>
              <w:spacing w:val="2"/>
              <w:lang w:val="pl-PL"/>
            </w:rPr>
            <w:t xml:space="preserve">. </w:t>
          </w:r>
          <w:r w:rsidR="00C77AF6" w:rsidRPr="007A359D">
            <w:rPr>
              <w:rFonts w:cs="Times New Roman"/>
              <w:lang w:val="pl-PL"/>
            </w:rPr>
            <w:t>2</w:t>
          </w:r>
          <w:r>
            <w:rPr>
              <w:rFonts w:cs="Times New Roman"/>
              <w:lang w:val="pl-PL"/>
            </w:rPr>
            <w:t>5</w:t>
          </w:r>
          <w:r w:rsidR="00C77AF6" w:rsidRPr="007A359D">
            <w:rPr>
              <w:rFonts w:cs="Times New Roman"/>
              <w:lang w:val="pl-PL"/>
            </w:rPr>
            <w:t>/2</w:t>
          </w:r>
          <w:r>
            <w:rPr>
              <w:rFonts w:cs="Times New Roman"/>
              <w:lang w:val="pl-PL"/>
            </w:rPr>
            <w:t>6</w:t>
          </w:r>
          <w:r w:rsidR="00C77AF6" w:rsidRPr="007A359D">
            <w:rPr>
              <w:rFonts w:cs="Times New Roman"/>
              <w:spacing w:val="-3"/>
              <w:lang w:val="pl-PL"/>
            </w:rPr>
            <w:t xml:space="preserve"> </w:t>
          </w:r>
          <w:r w:rsidR="00C77AF6" w:rsidRPr="007A359D">
            <w:rPr>
              <w:rFonts w:cs="Times New Roman"/>
              <w:lang w:val="pl-PL"/>
            </w:rPr>
            <w:t>(KA131)</w:t>
          </w:r>
        </w:p>
        <w:p w14:paraId="6EF8B8F6" w14:textId="36D1E4AE" w:rsidR="0071536B" w:rsidRPr="0071470D" w:rsidRDefault="0071536B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07169"/>
    <w:rsid w:val="00141FA4"/>
    <w:rsid w:val="00165410"/>
    <w:rsid w:val="001727CA"/>
    <w:rsid w:val="001800AB"/>
    <w:rsid w:val="001A2874"/>
    <w:rsid w:val="001A37CB"/>
    <w:rsid w:val="001D6233"/>
    <w:rsid w:val="001E5182"/>
    <w:rsid w:val="0020149C"/>
    <w:rsid w:val="002067B8"/>
    <w:rsid w:val="0022255E"/>
    <w:rsid w:val="00223FFE"/>
    <w:rsid w:val="002B19CD"/>
    <w:rsid w:val="002C272B"/>
    <w:rsid w:val="002C56E6"/>
    <w:rsid w:val="002E0D78"/>
    <w:rsid w:val="00311D4F"/>
    <w:rsid w:val="0034390E"/>
    <w:rsid w:val="00344849"/>
    <w:rsid w:val="003454FB"/>
    <w:rsid w:val="00361E11"/>
    <w:rsid w:val="00372E51"/>
    <w:rsid w:val="003769BA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1AD3"/>
    <w:rsid w:val="00487D2D"/>
    <w:rsid w:val="004C4AE2"/>
    <w:rsid w:val="004D3BC8"/>
    <w:rsid w:val="004D5D62"/>
    <w:rsid w:val="00502E9C"/>
    <w:rsid w:val="005112D0"/>
    <w:rsid w:val="00514BA7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26FD1"/>
    <w:rsid w:val="00636E88"/>
    <w:rsid w:val="00637200"/>
    <w:rsid w:val="0063739C"/>
    <w:rsid w:val="00644F33"/>
    <w:rsid w:val="006A2677"/>
    <w:rsid w:val="0070052B"/>
    <w:rsid w:val="00712481"/>
    <w:rsid w:val="0071470D"/>
    <w:rsid w:val="007147D7"/>
    <w:rsid w:val="0071536B"/>
    <w:rsid w:val="00735E8C"/>
    <w:rsid w:val="00770F25"/>
    <w:rsid w:val="00775281"/>
    <w:rsid w:val="00781CE2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144B0"/>
    <w:rsid w:val="00926936"/>
    <w:rsid w:val="00940E73"/>
    <w:rsid w:val="009512C6"/>
    <w:rsid w:val="00951A5A"/>
    <w:rsid w:val="0097038E"/>
    <w:rsid w:val="00983F57"/>
    <w:rsid w:val="0098597D"/>
    <w:rsid w:val="009D6E03"/>
    <w:rsid w:val="009E500D"/>
    <w:rsid w:val="009F0C5E"/>
    <w:rsid w:val="009F619A"/>
    <w:rsid w:val="009F6DDE"/>
    <w:rsid w:val="00A1714F"/>
    <w:rsid w:val="00A370A8"/>
    <w:rsid w:val="00A45F85"/>
    <w:rsid w:val="00A51889"/>
    <w:rsid w:val="00B337A2"/>
    <w:rsid w:val="00B426BB"/>
    <w:rsid w:val="00B42844"/>
    <w:rsid w:val="00BD4753"/>
    <w:rsid w:val="00BD5CB1"/>
    <w:rsid w:val="00BE62EE"/>
    <w:rsid w:val="00C003BA"/>
    <w:rsid w:val="00C4602F"/>
    <w:rsid w:val="00C46878"/>
    <w:rsid w:val="00C6231D"/>
    <w:rsid w:val="00C77AF6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41556"/>
    <w:rsid w:val="00E619D5"/>
    <w:rsid w:val="00E61C09"/>
    <w:rsid w:val="00EB3B58"/>
    <w:rsid w:val="00EC7359"/>
    <w:rsid w:val="00EE3054"/>
    <w:rsid w:val="00EE37EA"/>
    <w:rsid w:val="00F00606"/>
    <w:rsid w:val="00F01256"/>
    <w:rsid w:val="00F1714E"/>
    <w:rsid w:val="00F30E26"/>
    <w:rsid w:val="00F330B9"/>
    <w:rsid w:val="00F71458"/>
    <w:rsid w:val="00FC68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C77AF6"/>
    <w:pPr>
      <w:widowControl w:val="0"/>
      <w:spacing w:before="192" w:after="0" w:line="240" w:lineRule="auto"/>
    </w:pPr>
    <w:rPr>
      <w:rFonts w:ascii="Times New Roman" w:eastAsia="Times New Roman" w:hAnsi="Times New Roman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AF6"/>
    <w:rPr>
      <w:rFonts w:ascii="Times New Roman" w:eastAsia="Times New Roman" w:hAnsi="Times New Roman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188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2025-06-25T13:53:00Z</dcterms:created>
  <dcterms:modified xsi:type="dcterms:W3CDTF">2025-07-10T08:20:00Z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