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BIPu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7A7DF43C" w:rsidR="00644F33" w:rsidRPr="00811922" w:rsidRDefault="009003B9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AEC27D0" w14:textId="77777777" w:rsidTr="00B42844">
        <w:tc>
          <w:tcPr>
            <w:tcW w:w="1960" w:type="pct"/>
            <w:vAlign w:val="bottom"/>
          </w:tcPr>
          <w:p w14:paraId="2DFB28C4" w14:textId="0AF128A7" w:rsidR="00644F33" w:rsidRDefault="00644F33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Kod Erasmus instytucji organizatora BIP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77777777" w:rsidR="00644F33" w:rsidRPr="00811922" w:rsidRDefault="00644F33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B42844">
        <w:tc>
          <w:tcPr>
            <w:tcW w:w="1960" w:type="pct"/>
            <w:vAlign w:val="bottom"/>
          </w:tcPr>
          <w:p w14:paraId="3224361A" w14:textId="31C58301" w:rsidR="00B42844" w:rsidRDefault="00B42844" w:rsidP="00B42844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BIP ID (</w:t>
            </w:r>
            <w:r w:rsidRPr="00B42844">
              <w:rPr>
                <w:rFonts w:cstheme="minorHAnsi"/>
                <w:i/>
                <w:sz w:val="22"/>
                <w:szCs w:val="22"/>
              </w:rPr>
              <w:t>dane organizatora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1A009EFB" w14:textId="71FDD6B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7D1CB93" w14:textId="77777777" w:rsidTr="00B42844">
        <w:tc>
          <w:tcPr>
            <w:tcW w:w="1960" w:type="pct"/>
            <w:vAlign w:val="bottom"/>
          </w:tcPr>
          <w:p w14:paraId="163803A6" w14:textId="77777777" w:rsidR="00644F33" w:rsidRDefault="00644F33" w:rsidP="00644F33">
            <w:pPr>
              <w:pStyle w:val="Wcicienormalne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B42844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181C074F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0D182788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(min.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F1714E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osoby odpowiedzialnej za organizację BIPu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58FC3747" w14:textId="0805C1C6" w:rsidR="004C4AE2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p w14:paraId="265C2AA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14C6FAD1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42B238EA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50441FC3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D4C19EA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7B725CF0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3BF2EB5B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041DA4C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21F6F39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03CBE2D7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4586E851" w14:textId="77777777" w:rsidR="003454FB" w:rsidRDefault="003454FB" w:rsidP="00D33D93">
      <w:pPr>
        <w:ind w:right="-1440"/>
        <w:rPr>
          <w:rFonts w:cstheme="minorHAnsi"/>
          <w:b/>
          <w:sz w:val="22"/>
          <w:szCs w:val="22"/>
          <w:u w:val="single"/>
        </w:rPr>
      </w:pPr>
    </w:p>
    <w:p w14:paraId="0B95A840" w14:textId="3FCA0DF9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lastRenderedPageBreak/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0"/>
        <w:gridCol w:w="2265"/>
        <w:gridCol w:w="1092"/>
        <w:gridCol w:w="1448"/>
      </w:tblGrid>
      <w:tr w:rsidR="00481AD3" w14:paraId="1513B4E5" w14:textId="77777777" w:rsidTr="00481AD3">
        <w:tc>
          <w:tcPr>
            <w:tcW w:w="0" w:type="auto"/>
          </w:tcPr>
          <w:p w14:paraId="61C663AE" w14:textId="186EAFCC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Liczba studentów/doktorantów</w:t>
            </w:r>
          </w:p>
        </w:tc>
        <w:tc>
          <w:tcPr>
            <w:tcW w:w="0" w:type="auto"/>
          </w:tcPr>
          <w:p w14:paraId="12EAEEEB" w14:textId="30383FEC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jednostkowa</w:t>
            </w:r>
          </w:p>
        </w:tc>
        <w:tc>
          <w:tcPr>
            <w:tcW w:w="0" w:type="auto"/>
          </w:tcPr>
          <w:p w14:paraId="59DC65A4" w14:textId="4EEAAEA8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Liczba dni</w:t>
            </w:r>
          </w:p>
        </w:tc>
        <w:tc>
          <w:tcPr>
            <w:tcW w:w="0" w:type="auto"/>
          </w:tcPr>
          <w:p w14:paraId="77342E39" w14:textId="41548346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łącznie</w:t>
            </w:r>
          </w:p>
        </w:tc>
      </w:tr>
      <w:tr w:rsidR="00481AD3" w14:paraId="77555536" w14:textId="77777777" w:rsidTr="00481AD3">
        <w:tc>
          <w:tcPr>
            <w:tcW w:w="0" w:type="auto"/>
          </w:tcPr>
          <w:p w14:paraId="300F665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9D61DCD" w14:textId="4FC24EC6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79 euro</w:t>
            </w:r>
          </w:p>
        </w:tc>
        <w:tc>
          <w:tcPr>
            <w:tcW w:w="0" w:type="auto"/>
          </w:tcPr>
          <w:p w14:paraId="0642278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2F328A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57420AF8" w14:textId="77777777" w:rsidTr="00481AD3">
        <w:tc>
          <w:tcPr>
            <w:tcW w:w="0" w:type="auto"/>
          </w:tcPr>
          <w:p w14:paraId="1FB2EC29" w14:textId="17BE781A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Ryczałt na podróż -liczba osób</w:t>
            </w:r>
          </w:p>
        </w:tc>
        <w:tc>
          <w:tcPr>
            <w:tcW w:w="0" w:type="auto"/>
          </w:tcPr>
          <w:p w14:paraId="2E1A97F8" w14:textId="1767D9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Kwota jednostkowa</w:t>
            </w:r>
          </w:p>
        </w:tc>
        <w:tc>
          <w:tcPr>
            <w:tcW w:w="0" w:type="auto"/>
          </w:tcPr>
          <w:p w14:paraId="4D44CBFA" w14:textId="060E7563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6352093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5B690319" w14:textId="77777777" w:rsidTr="00481AD3">
        <w:tc>
          <w:tcPr>
            <w:tcW w:w="0" w:type="auto"/>
          </w:tcPr>
          <w:p w14:paraId="1BABA07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237BCF0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4F581682" w14:textId="026C89D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01645278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0943B90A" w14:textId="77777777" w:rsidTr="00481AD3">
        <w:tc>
          <w:tcPr>
            <w:tcW w:w="0" w:type="auto"/>
          </w:tcPr>
          <w:p w14:paraId="66A8ACCF" w14:textId="4D153DB5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Przyznano fundusze Erasmus+</w:t>
            </w:r>
          </w:p>
        </w:tc>
        <w:tc>
          <w:tcPr>
            <w:tcW w:w="0" w:type="auto"/>
          </w:tcPr>
          <w:p w14:paraId="6FFA60CE" w14:textId="42ED3015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7360B658" w14:textId="205A5B9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0" w:type="auto"/>
          </w:tcPr>
          <w:p w14:paraId="60404361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613E8838" w14:textId="77777777" w:rsidTr="00481AD3">
        <w:tc>
          <w:tcPr>
            <w:tcW w:w="0" w:type="auto"/>
          </w:tcPr>
          <w:p w14:paraId="7800A1E5" w14:textId="1A538DC3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Uczelniany koordynator Programu Erasmus+</w:t>
            </w:r>
          </w:p>
        </w:tc>
        <w:tc>
          <w:tcPr>
            <w:tcW w:w="0" w:type="auto"/>
          </w:tcPr>
          <w:p w14:paraId="4B4FBFEF" w14:textId="7D6282E1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Pełnomocnik Kwestora</w:t>
            </w:r>
          </w:p>
        </w:tc>
        <w:tc>
          <w:tcPr>
            <w:tcW w:w="0" w:type="auto"/>
          </w:tcPr>
          <w:p w14:paraId="4D83037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6291605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81AD3" w14:paraId="0FD52ECE" w14:textId="77777777" w:rsidTr="00481AD3">
        <w:tc>
          <w:tcPr>
            <w:tcW w:w="0" w:type="auto"/>
          </w:tcPr>
          <w:p w14:paraId="0B82A3E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2795229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4E9C4EA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08290A7F" w14:textId="1F5D052D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i data</w:t>
            </w:r>
          </w:p>
        </w:tc>
        <w:tc>
          <w:tcPr>
            <w:tcW w:w="0" w:type="auto"/>
          </w:tcPr>
          <w:p w14:paraId="75BD2643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4FEEAE69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7E5E4AE7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  <w:p w14:paraId="29846C13" w14:textId="12A5D162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i data</w:t>
            </w:r>
          </w:p>
        </w:tc>
        <w:tc>
          <w:tcPr>
            <w:tcW w:w="0" w:type="auto"/>
          </w:tcPr>
          <w:p w14:paraId="5832E8BF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417CB0B" w14:textId="77777777" w:rsidR="00481AD3" w:rsidRDefault="00481AD3" w:rsidP="0071536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3E7D9AD" w14:textId="2396F643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FFE9CA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9AEDE6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3CBFEEF" w14:textId="77777777" w:rsidR="0071536B" w:rsidRPr="0071536B" w:rsidRDefault="0071536B" w:rsidP="0071536B">
      <w:pPr>
        <w:jc w:val="center"/>
        <w:rPr>
          <w:rFonts w:cstheme="minorHAnsi"/>
          <w:sz w:val="22"/>
          <w:szCs w:val="22"/>
        </w:rPr>
      </w:pPr>
    </w:p>
    <w:p w14:paraId="7B5C0B76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6E980C66" w14:textId="1530B9E9" w:rsidR="0071536B" w:rsidRDefault="0071536B" w:rsidP="00427435">
      <w:pPr>
        <w:rPr>
          <w:rFonts w:cstheme="minorHAnsi"/>
          <w:sz w:val="22"/>
          <w:szCs w:val="22"/>
        </w:rPr>
      </w:pPr>
    </w:p>
    <w:p w14:paraId="0958E5DB" w14:textId="77777777" w:rsidR="004C4AE2" w:rsidRDefault="0071536B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textWrapping" w:clear="all"/>
      </w:r>
    </w:p>
    <w:sectPr w:rsidR="004C4AE2" w:rsidSect="0022255E">
      <w:headerReference w:type="default" r:id="rId11"/>
      <w:footerReference w:type="default" r:id="rId12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78B6" w14:textId="77777777" w:rsidR="00E41556" w:rsidRDefault="00E41556" w:rsidP="000172E5">
      <w:pPr>
        <w:spacing w:after="0" w:line="240" w:lineRule="auto"/>
      </w:pPr>
      <w:r>
        <w:separator/>
      </w:r>
    </w:p>
  </w:endnote>
  <w:endnote w:type="continuationSeparator" w:id="0">
    <w:p w14:paraId="7104AAA4" w14:textId="77777777" w:rsidR="00E41556" w:rsidRDefault="00E4155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6A5A07-1DE5-488D-BEAB-4B0BF785E301}"/>
    <w:embedBold r:id="rId2" w:fontKey="{FA6578BF-743B-41DB-B63B-60AA3D5230F2}"/>
    <w:embedItalic r:id="rId3" w:fontKey="{9B09ACD4-B7FC-48B7-B5CF-9266CEBCAE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A0D129C-DBBF-41D9-A88F-6B3821447D7D}"/>
    <w:embedBold r:id="rId5" w:fontKey="{280901AE-C78C-4DA9-B121-2B61AC1DACF6}"/>
    <w:embedItalic r:id="rId6" w:fontKey="{3A719E11-11EC-45A2-AE06-9634ED4A0C1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D6E322EA-FA37-472B-8F68-D4675E3E33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77BEE43-3432-452A-A8F1-B94531623E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10BD8" w14:textId="77777777" w:rsidR="00E41556" w:rsidRDefault="00E41556" w:rsidP="000172E5">
      <w:pPr>
        <w:spacing w:after="0" w:line="240" w:lineRule="auto"/>
      </w:pPr>
      <w:r>
        <w:separator/>
      </w:r>
    </w:p>
  </w:footnote>
  <w:footnote w:type="continuationSeparator" w:id="0">
    <w:p w14:paraId="2EA9176B" w14:textId="77777777" w:rsidR="00E41556" w:rsidRDefault="00E4155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71536B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 program intensywny</w:t>
          </w:r>
        </w:p>
        <w:p w14:paraId="20222FCB" w14:textId="77649AD4" w:rsidR="00B337A2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 w:rsidR="0071536B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</w:t>
          </w:r>
          <w:r w:rsidR="00926936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4</w:t>
          </w:r>
        </w:p>
        <w:p w14:paraId="2D3EBFED" w14:textId="0E199690" w:rsidR="00C77AF6" w:rsidRPr="007A359D" w:rsidRDefault="00926936" w:rsidP="00C77AF6">
          <w:pPr>
            <w:pStyle w:val="Tekstpodstawowy"/>
            <w:spacing w:line="276" w:lineRule="auto"/>
            <w:jc w:val="center"/>
            <w:rPr>
              <w:rFonts w:cs="Times New Roman"/>
              <w:lang w:val="pl-PL"/>
            </w:rPr>
          </w:pPr>
          <w:r>
            <w:rPr>
              <w:rFonts w:cs="Times New Roman"/>
              <w:lang w:val="pl-PL"/>
            </w:rPr>
            <w:t>sierpień- w</w:t>
          </w:r>
          <w:r w:rsidR="00C77AF6">
            <w:rPr>
              <w:rFonts w:cs="Times New Roman"/>
              <w:lang w:val="pl-PL"/>
            </w:rPr>
            <w:t>rzesień r.a. 2</w:t>
          </w:r>
          <w:r>
            <w:rPr>
              <w:rFonts w:cs="Times New Roman"/>
              <w:lang w:val="pl-PL"/>
            </w:rPr>
            <w:t>4</w:t>
          </w:r>
          <w:r w:rsidR="00C77AF6">
            <w:rPr>
              <w:rFonts w:cs="Times New Roman"/>
              <w:lang w:val="pl-PL"/>
            </w:rPr>
            <w:t>/2</w:t>
          </w:r>
          <w:r>
            <w:rPr>
              <w:rFonts w:cs="Times New Roman"/>
              <w:lang w:val="pl-PL"/>
            </w:rPr>
            <w:t>5</w:t>
          </w:r>
          <w:r w:rsidR="00C77AF6" w:rsidRPr="007A359D">
            <w:rPr>
              <w:rFonts w:cs="Times New Roman"/>
              <w:spacing w:val="2"/>
              <w:lang w:val="pl-PL"/>
            </w:rPr>
            <w:t xml:space="preserve"> </w:t>
          </w:r>
          <w:r w:rsidR="00C77AF6">
            <w:rPr>
              <w:rFonts w:cs="Times New Roman"/>
              <w:spacing w:val="2"/>
              <w:lang w:val="pl-PL"/>
            </w:rPr>
            <w:t xml:space="preserve">i r.a. </w:t>
          </w:r>
          <w:r w:rsidR="00C77AF6" w:rsidRPr="007A359D">
            <w:rPr>
              <w:rFonts w:cs="Times New Roman"/>
              <w:lang w:val="pl-PL"/>
            </w:rPr>
            <w:t>2</w:t>
          </w:r>
          <w:r>
            <w:rPr>
              <w:rFonts w:cs="Times New Roman"/>
              <w:lang w:val="pl-PL"/>
            </w:rPr>
            <w:t>5</w:t>
          </w:r>
          <w:r w:rsidR="00C77AF6" w:rsidRPr="007A359D">
            <w:rPr>
              <w:rFonts w:cs="Times New Roman"/>
              <w:lang w:val="pl-PL"/>
            </w:rPr>
            <w:t>/2</w:t>
          </w:r>
          <w:r>
            <w:rPr>
              <w:rFonts w:cs="Times New Roman"/>
              <w:lang w:val="pl-PL"/>
            </w:rPr>
            <w:t>6</w:t>
          </w:r>
          <w:r w:rsidR="00C77AF6" w:rsidRPr="007A359D">
            <w:rPr>
              <w:rFonts w:cs="Times New Roman"/>
              <w:spacing w:val="-3"/>
              <w:lang w:val="pl-PL"/>
            </w:rPr>
            <w:t xml:space="preserve"> </w:t>
          </w:r>
          <w:r w:rsidR="00C77AF6" w:rsidRPr="007A359D">
            <w:rPr>
              <w:rFonts w:cs="Times New Roman"/>
              <w:lang w:val="pl-PL"/>
            </w:rPr>
            <w:t>(KA131)</w:t>
          </w:r>
        </w:p>
        <w:p w14:paraId="6EF8B8F6" w14:textId="36D1E4AE" w:rsidR="0071536B" w:rsidRPr="0071470D" w:rsidRDefault="0071536B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07169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067B8"/>
    <w:rsid w:val="0022255E"/>
    <w:rsid w:val="00223FFE"/>
    <w:rsid w:val="002B19CD"/>
    <w:rsid w:val="002C272B"/>
    <w:rsid w:val="002C56E6"/>
    <w:rsid w:val="002E0D78"/>
    <w:rsid w:val="00311D4F"/>
    <w:rsid w:val="0034390E"/>
    <w:rsid w:val="00344849"/>
    <w:rsid w:val="003454FB"/>
    <w:rsid w:val="00361E11"/>
    <w:rsid w:val="00372E5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1AD3"/>
    <w:rsid w:val="00487D2D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26FD1"/>
    <w:rsid w:val="00636E88"/>
    <w:rsid w:val="00637200"/>
    <w:rsid w:val="0063739C"/>
    <w:rsid w:val="00644F33"/>
    <w:rsid w:val="006A2677"/>
    <w:rsid w:val="00712481"/>
    <w:rsid w:val="0071470D"/>
    <w:rsid w:val="007147D7"/>
    <w:rsid w:val="0071536B"/>
    <w:rsid w:val="00735E8C"/>
    <w:rsid w:val="00770F25"/>
    <w:rsid w:val="00775281"/>
    <w:rsid w:val="00781CE2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144B0"/>
    <w:rsid w:val="00926936"/>
    <w:rsid w:val="00940E73"/>
    <w:rsid w:val="009512C6"/>
    <w:rsid w:val="00951A5A"/>
    <w:rsid w:val="0097038E"/>
    <w:rsid w:val="00983F57"/>
    <w:rsid w:val="0098597D"/>
    <w:rsid w:val="009D6E03"/>
    <w:rsid w:val="009E500D"/>
    <w:rsid w:val="009F0C5E"/>
    <w:rsid w:val="009F619A"/>
    <w:rsid w:val="009F6DDE"/>
    <w:rsid w:val="00A1714F"/>
    <w:rsid w:val="00A370A8"/>
    <w:rsid w:val="00A45F85"/>
    <w:rsid w:val="00A51889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77AF6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41556"/>
    <w:rsid w:val="00E619D5"/>
    <w:rsid w:val="00E61C09"/>
    <w:rsid w:val="00EB3B58"/>
    <w:rsid w:val="00EC7359"/>
    <w:rsid w:val="00EE3054"/>
    <w:rsid w:val="00EE37EA"/>
    <w:rsid w:val="00F00606"/>
    <w:rsid w:val="00F01256"/>
    <w:rsid w:val="00F1714E"/>
    <w:rsid w:val="00F30E26"/>
    <w:rsid w:val="00F330B9"/>
    <w:rsid w:val="00F71458"/>
    <w:rsid w:val="00FC68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C77AF6"/>
    <w:pPr>
      <w:widowControl w:val="0"/>
      <w:spacing w:before="192" w:after="0" w:line="240" w:lineRule="auto"/>
    </w:pPr>
    <w:rPr>
      <w:rFonts w:ascii="Times New Roman" w:eastAsia="Times New Roman" w:hAnsi="Times New Roman"/>
      <w:b/>
      <w:bCs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77AF6"/>
    <w:rPr>
      <w:rFonts w:ascii="Times New Roman" w:eastAsia="Times New Roman" w:hAnsi="Times New Roman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186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2025-06-25T13:53:00Z</dcterms:created>
  <dcterms:modified xsi:type="dcterms:W3CDTF">2025-06-25T14:18:00Z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