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2260"/>
        <w:gridCol w:w="1968"/>
      </w:tblGrid>
      <w:tr w:rsidR="000172E5" w:rsidRPr="00811922" w14:paraId="153ED54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132BE00C" w14:textId="2C9370C6" w:rsidR="000172E5" w:rsidRPr="00811922" w:rsidRDefault="009003B9" w:rsidP="00404C0B">
            <w:pPr>
              <w:pStyle w:val="Nagwek1"/>
              <w:outlineLvl w:val="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 o programie</w:t>
            </w:r>
          </w:p>
        </w:tc>
      </w:tr>
      <w:tr w:rsidR="000172E5" w:rsidRPr="00811922" w14:paraId="13A09E31" w14:textId="77777777" w:rsidTr="00B42844">
        <w:tc>
          <w:tcPr>
            <w:tcW w:w="1960" w:type="pct"/>
            <w:vAlign w:val="bottom"/>
          </w:tcPr>
          <w:p w14:paraId="268898A7" w14:textId="71D3D09B" w:rsidR="000172E5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Tytuł</w:t>
            </w:r>
            <w:r w:rsidR="00F330B9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="00F330B9">
              <w:rPr>
                <w:rFonts w:cstheme="minorHAnsi"/>
                <w:sz w:val="22"/>
                <w:szCs w:val="22"/>
              </w:rPr>
              <w:t>BIPu</w:t>
            </w:r>
            <w:proofErr w:type="spellEnd"/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5C94EE5D" w14:textId="77777777" w:rsidTr="00B42844">
        <w:tc>
          <w:tcPr>
            <w:tcW w:w="1960" w:type="pct"/>
            <w:vAlign w:val="bottom"/>
          </w:tcPr>
          <w:p w14:paraId="13E18762" w14:textId="7A7DF43C" w:rsidR="00644F33" w:rsidRPr="00811922" w:rsidRDefault="009003B9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Uczelnia organizator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37C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AEC27D0" w14:textId="77777777" w:rsidTr="00B42844">
        <w:tc>
          <w:tcPr>
            <w:tcW w:w="1960" w:type="pct"/>
            <w:vAlign w:val="bottom"/>
          </w:tcPr>
          <w:p w14:paraId="2DFB28C4" w14:textId="0AF128A7" w:rsidR="00644F33" w:rsidRDefault="00644F33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Kod Erasmus instytucji organizatora BIP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57B5F5" w14:textId="77777777" w:rsidR="00644F33" w:rsidRPr="00811922" w:rsidRDefault="00644F33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3A20CD02" w14:textId="77777777" w:rsidTr="00B42844">
        <w:tc>
          <w:tcPr>
            <w:tcW w:w="1960" w:type="pct"/>
            <w:vAlign w:val="bottom"/>
          </w:tcPr>
          <w:p w14:paraId="3224361A" w14:textId="31C58301" w:rsidR="00B42844" w:rsidRDefault="00B42844" w:rsidP="00B42844">
            <w:pPr>
              <w:pStyle w:val="Wcicienormalne"/>
              <w:ind w:left="35" w:right="-5024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BIP ID (</w:t>
            </w:r>
            <w:r w:rsidRPr="00B42844">
              <w:rPr>
                <w:rFonts w:cstheme="minorHAnsi"/>
                <w:i/>
                <w:sz w:val="22"/>
                <w:szCs w:val="22"/>
              </w:rPr>
              <w:t>dane organizatora</w:t>
            </w:r>
            <w:r>
              <w:rPr>
                <w:rFonts w:cstheme="minorHAnsi"/>
                <w:sz w:val="22"/>
                <w:szCs w:val="22"/>
              </w:rPr>
              <w:t xml:space="preserve">) </w:t>
            </w:r>
          </w:p>
          <w:p w14:paraId="1A009EFB" w14:textId="71FDD6BE" w:rsidR="009003B9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Uczelnie partnerzy</w:t>
            </w:r>
            <w:r w:rsidR="00F330B9">
              <w:rPr>
                <w:rFonts w:cstheme="minorHAnsi"/>
                <w:sz w:val="22"/>
                <w:szCs w:val="22"/>
              </w:rPr>
              <w:t xml:space="preserve"> (w tym UW)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CA7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32E63" w14:textId="74033535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7D1CB93" w14:textId="77777777" w:rsidTr="00B42844">
        <w:tc>
          <w:tcPr>
            <w:tcW w:w="1960" w:type="pct"/>
            <w:vAlign w:val="bottom"/>
          </w:tcPr>
          <w:p w14:paraId="163803A6" w14:textId="77777777" w:rsidR="00644F33" w:rsidRDefault="00644F33" w:rsidP="00644F33">
            <w:pPr>
              <w:pStyle w:val="Wcicienormalne"/>
              <w:ind w:left="0" w:right="-5024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F0A8A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40FF4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4B71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1E0ACF2B" w14:textId="77777777" w:rsidTr="00B42844">
        <w:tc>
          <w:tcPr>
            <w:tcW w:w="1960" w:type="pct"/>
            <w:vAlign w:val="bottom"/>
          </w:tcPr>
          <w:p w14:paraId="541BD22E" w14:textId="1F3D6EA3" w:rsidR="009003B9" w:rsidRDefault="009003B9" w:rsidP="009003B9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B08D9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F5A61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4C36" w:rsidRPr="00811922" w14:paraId="4E06D7C3" w14:textId="77777777" w:rsidTr="00B42844">
        <w:tc>
          <w:tcPr>
            <w:tcW w:w="1960" w:type="pct"/>
            <w:vAlign w:val="bottom"/>
          </w:tcPr>
          <w:p w14:paraId="6D2BF10A" w14:textId="625592EC" w:rsidR="00E04C36" w:rsidRDefault="00E04C36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AEC64" w14:textId="50121FAA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B9791" w14:textId="3A1D348E" w:rsidR="00E04C36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5182" w:rsidRPr="00811922" w14:paraId="76414B72" w14:textId="77777777" w:rsidTr="00B42844">
        <w:tc>
          <w:tcPr>
            <w:tcW w:w="1960" w:type="pct"/>
            <w:vAlign w:val="bottom"/>
          </w:tcPr>
          <w:p w14:paraId="6D8E23E9" w14:textId="467CAE4C" w:rsidR="001E518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481C8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38AEF" w14:textId="77777777" w:rsidR="001E518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0CFEE819" w14:textId="77777777" w:rsidTr="00B42844">
        <w:tc>
          <w:tcPr>
            <w:tcW w:w="1960" w:type="pct"/>
            <w:vAlign w:val="bottom"/>
          </w:tcPr>
          <w:p w14:paraId="731D5806" w14:textId="3A864C83" w:rsidR="009003B9" w:rsidRDefault="001E5182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Miejscowość, kraj odbywania fizycznej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6D098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3D3F25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14BA7" w:rsidRPr="00811922" w14:paraId="0EF3A58D" w14:textId="77777777" w:rsidTr="00B42844">
        <w:tc>
          <w:tcPr>
            <w:tcW w:w="1960" w:type="pct"/>
            <w:vAlign w:val="bottom"/>
          </w:tcPr>
          <w:p w14:paraId="40AB6797" w14:textId="77777777" w:rsidR="001E5182" w:rsidRDefault="001E5182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</w:p>
          <w:p w14:paraId="0EE97EF1" w14:textId="3837685C" w:rsidR="009003B9" w:rsidRDefault="009003B9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Daty trwania </w:t>
            </w:r>
            <w:r w:rsidRPr="009003B9">
              <w:rPr>
                <w:rFonts w:cstheme="minorHAnsi"/>
                <w:b/>
                <w:sz w:val="22"/>
                <w:szCs w:val="22"/>
              </w:rPr>
              <w:t>fizycznej</w:t>
            </w:r>
            <w:r>
              <w:rPr>
                <w:rFonts w:cstheme="minorHAnsi"/>
                <w:sz w:val="22"/>
                <w:szCs w:val="22"/>
              </w:rPr>
              <w:t xml:space="preserve"> mobilności </w:t>
            </w:r>
          </w:p>
          <w:p w14:paraId="588955CD" w14:textId="02BFB0AD" w:rsidR="00514BA7" w:rsidRPr="00811922" w:rsidRDefault="009003B9" w:rsidP="009003B9">
            <w:pPr>
              <w:pStyle w:val="Wcicienormalne"/>
              <w:spacing w:before="0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(min. 5 dni)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31CB6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1388D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31F4B6C5" w14:textId="77777777" w:rsidTr="00B42844">
        <w:tc>
          <w:tcPr>
            <w:tcW w:w="1960" w:type="pct"/>
            <w:vAlign w:val="bottom"/>
          </w:tcPr>
          <w:p w14:paraId="3422B870" w14:textId="6FF051F8" w:rsidR="000172E5" w:rsidRPr="00811922" w:rsidRDefault="009003B9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Daty trwania</w:t>
            </w:r>
            <w:r w:rsidRPr="001E5182">
              <w:rPr>
                <w:rFonts w:cstheme="minorHAnsi"/>
                <w:b/>
                <w:sz w:val="22"/>
                <w:szCs w:val="22"/>
              </w:rPr>
              <w:t xml:space="preserve"> wirtualnej</w:t>
            </w:r>
            <w:r>
              <w:rPr>
                <w:rFonts w:cstheme="minorHAnsi"/>
                <w:sz w:val="22"/>
                <w:szCs w:val="22"/>
              </w:rPr>
              <w:t xml:space="preserve"> mobilności (element obowiązkowy przed lub po fizycznej mobilności)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70EDD285" w14:textId="77777777" w:rsidTr="00B42844">
        <w:trPr>
          <w:trHeight w:val="54"/>
        </w:trPr>
        <w:tc>
          <w:tcPr>
            <w:tcW w:w="4999" w:type="pct"/>
            <w:gridSpan w:val="4"/>
            <w:shd w:val="clear" w:color="auto" w:fill="auto"/>
            <w:vAlign w:val="bottom"/>
          </w:tcPr>
          <w:p w14:paraId="14147C36" w14:textId="77777777" w:rsidR="000172E5" w:rsidRPr="00811922" w:rsidRDefault="000172E5" w:rsidP="00404C0B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811922" w14:paraId="447FEB7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6EB22D47" w14:textId="5EB7A7B2" w:rsidR="000172E5" w:rsidRPr="00811922" w:rsidRDefault="00CF3C39" w:rsidP="00404C0B">
            <w:pPr>
              <w:pStyle w:val="Nagwek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</w:t>
            </w:r>
            <w:r w:rsidR="001E518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dot. organizacji po stronie UW</w:t>
            </w:r>
          </w:p>
        </w:tc>
      </w:tr>
      <w:tr w:rsidR="000172E5" w:rsidRPr="00811922" w14:paraId="0F067F07" w14:textId="77777777" w:rsidTr="00B42844">
        <w:tc>
          <w:tcPr>
            <w:tcW w:w="1960" w:type="pct"/>
            <w:vAlign w:val="bottom"/>
          </w:tcPr>
          <w:p w14:paraId="7A78F2A4" w14:textId="28FCDA10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Nazwa jednostki UW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45CB8BE9" w14:textId="77777777" w:rsidTr="00B42844">
        <w:tc>
          <w:tcPr>
            <w:tcW w:w="1960" w:type="pct"/>
            <w:vAlign w:val="bottom"/>
          </w:tcPr>
          <w:p w14:paraId="0743E7BE" w14:textId="181C074F" w:rsidR="000172E5" w:rsidRPr="0081192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Osoba odpowiedzialna za organizację</w:t>
            </w:r>
            <w:r w:rsidR="00F330B9">
              <w:rPr>
                <w:rFonts w:cstheme="minorHAnsi"/>
                <w:sz w:val="22"/>
                <w:szCs w:val="22"/>
              </w:rPr>
              <w:t xml:space="preserve"> wyjazdu na BIP</w:t>
            </w:r>
            <w:r w:rsidR="0071536B">
              <w:rPr>
                <w:rFonts w:cstheme="minorHAnsi"/>
                <w:sz w:val="22"/>
                <w:szCs w:val="22"/>
              </w:rPr>
              <w:t xml:space="preserve"> (imię, nazwisko, tel., e-</w:t>
            </w:r>
            <w:r>
              <w:rPr>
                <w:rFonts w:cstheme="minorHAnsi"/>
                <w:sz w:val="22"/>
                <w:szCs w:val="22"/>
              </w:rPr>
              <w:t>mail)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2DEBE5F9" w14:textId="77777777" w:rsidTr="00B42844">
        <w:tc>
          <w:tcPr>
            <w:tcW w:w="1960" w:type="pct"/>
            <w:vAlign w:val="bottom"/>
          </w:tcPr>
          <w:p w14:paraId="2CC34F79" w14:textId="5ACA876F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studentów/doktorantów UW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CA906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vAlign w:val="bottom"/>
          </w:tcPr>
          <w:p w14:paraId="557D43BD" w14:textId="761E7193" w:rsidR="000172E5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pracowników UW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6D1DFBFE" w14:textId="77777777" w:rsidTr="00B42844">
        <w:tc>
          <w:tcPr>
            <w:tcW w:w="1960" w:type="pct"/>
            <w:vAlign w:val="bottom"/>
          </w:tcPr>
          <w:p w14:paraId="685DF008" w14:textId="21910E3A" w:rsidR="00CD5215" w:rsidRDefault="00CD5215" w:rsidP="001E5182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CE57A4" w14:textId="20C430CE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5052EA1" w14:textId="3EA6D19C" w:rsidR="00CD5215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AC0AA" w14:textId="7E66891B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59E0F47B" w14:textId="77777777" w:rsidTr="00B42844">
        <w:tc>
          <w:tcPr>
            <w:tcW w:w="1960" w:type="pct"/>
            <w:vAlign w:val="bottom"/>
          </w:tcPr>
          <w:p w14:paraId="1BE0CF36" w14:textId="0D182788" w:rsidR="00CD5215" w:rsidRPr="00404C0B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lastRenderedPageBreak/>
              <w:t xml:space="preserve">Liczba punktów ECTS, które będą przyznane </w:t>
            </w:r>
            <w:r w:rsidR="00F330B9">
              <w:rPr>
                <w:rFonts w:cstheme="minorHAnsi"/>
                <w:sz w:val="22"/>
                <w:szCs w:val="22"/>
              </w:rPr>
              <w:t>studentom/doktorantom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(min.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3)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1E8C7AEC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5FAF0F0B" w14:textId="310CF460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5EECEF88" w14:textId="77777777" w:rsidTr="00B42844">
        <w:tc>
          <w:tcPr>
            <w:tcW w:w="1960" w:type="pct"/>
            <w:shd w:val="clear" w:color="auto" w:fill="auto"/>
            <w:vAlign w:val="bottom"/>
          </w:tcPr>
          <w:p w14:paraId="06D0324E" w14:textId="77777777" w:rsidR="00712481" w:rsidRDefault="00712481" w:rsidP="00F1714E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  <w:p w14:paraId="057B117F" w14:textId="54DB942C" w:rsidR="009D6E03" w:rsidRPr="00404C0B" w:rsidRDefault="009D6E03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shd w:val="clear" w:color="auto" w:fill="auto"/>
            <w:vAlign w:val="bottom"/>
          </w:tcPr>
          <w:p w14:paraId="5D5AFAAB" w14:textId="77777777" w:rsidR="00712481" w:rsidRPr="00712481" w:rsidRDefault="00712481" w:rsidP="00404C0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16" w:type="pct"/>
            <w:shd w:val="clear" w:color="auto" w:fill="auto"/>
            <w:vAlign w:val="bottom"/>
          </w:tcPr>
          <w:p w14:paraId="064F618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shd w:val="clear" w:color="auto" w:fill="auto"/>
            <w:vAlign w:val="bottom"/>
          </w:tcPr>
          <w:p w14:paraId="2E5DC8C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140FB0F9" w14:textId="77777777" w:rsidTr="00B42844">
        <w:trPr>
          <w:trHeight w:val="284"/>
        </w:trPr>
        <w:tc>
          <w:tcPr>
            <w:tcW w:w="1960" w:type="pct"/>
            <w:shd w:val="clear" w:color="auto" w:fill="155078" w:themeFill="accent1"/>
            <w:vAlign w:val="bottom"/>
          </w:tcPr>
          <w:p w14:paraId="1EA35A5D" w14:textId="306BE628" w:rsidR="00712481" w:rsidRPr="00865731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865731">
              <w:rPr>
                <w:rFonts w:cstheme="minorHAnsi"/>
                <w:color w:val="FFFFFF" w:themeColor="background1"/>
                <w:sz w:val="22"/>
                <w:szCs w:val="22"/>
              </w:rPr>
              <w:t>PODPISY</w:t>
            </w:r>
          </w:p>
        </w:tc>
        <w:tc>
          <w:tcPr>
            <w:tcW w:w="95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712481" w:rsidRPr="00811922" w14:paraId="1E1E636A" w14:textId="77777777" w:rsidTr="00B42844">
        <w:tc>
          <w:tcPr>
            <w:tcW w:w="1960" w:type="pct"/>
            <w:vAlign w:val="bottom"/>
          </w:tcPr>
          <w:p w14:paraId="6BED9553" w14:textId="77777777" w:rsidR="00712481" w:rsidRPr="00404C0B" w:rsidRDefault="00712481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vAlign w:val="bottom"/>
          </w:tcPr>
          <w:p w14:paraId="14868D63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8EAC8BD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3223AFDC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42A22CF2" w14:textId="77777777" w:rsidTr="00B42844">
        <w:tc>
          <w:tcPr>
            <w:tcW w:w="1960" w:type="pct"/>
            <w:vAlign w:val="bottom"/>
          </w:tcPr>
          <w:p w14:paraId="0A53AA3D" w14:textId="79BA44AC" w:rsidR="00712481" w:rsidRPr="00404C0B" w:rsidRDefault="009019FA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Podpis osoby odpowiedzialnej za organizację </w:t>
            </w:r>
            <w:proofErr w:type="spellStart"/>
            <w:r>
              <w:rPr>
                <w:rFonts w:cstheme="minorHAnsi"/>
                <w:sz w:val="22"/>
                <w:szCs w:val="22"/>
              </w:rPr>
              <w:t>BIPu</w:t>
            </w:r>
            <w:proofErr w:type="spellEnd"/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46B6A8D9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87859A2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6C137CA8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04C0B" w:rsidRPr="00811922" w14:paraId="718C0324" w14:textId="77777777" w:rsidTr="00B42844">
        <w:tc>
          <w:tcPr>
            <w:tcW w:w="1960" w:type="pct"/>
            <w:vAlign w:val="bottom"/>
          </w:tcPr>
          <w:p w14:paraId="3726A9F5" w14:textId="5E3C09AB" w:rsidR="00404C0B" w:rsidRPr="00404C0B" w:rsidRDefault="00404C0B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404C0B">
              <w:rPr>
                <w:rFonts w:cstheme="minorHAnsi"/>
                <w:sz w:val="22"/>
                <w:szCs w:val="22"/>
              </w:rPr>
              <w:t>Podpis koordynatora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404C0B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465DB4C3" w14:textId="237378FD" w:rsidR="00404C0B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  <w:r w:rsidRPr="00712481">
              <w:rPr>
                <w:rFonts w:cstheme="minorHAnsi"/>
                <w:sz w:val="22"/>
                <w:szCs w:val="22"/>
              </w:rPr>
              <w:t>Podpis dziekana / kierownika jednostki organizacyjnej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811922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7174" w:rsidRPr="00811922" w14:paraId="50CE1CCE" w14:textId="77777777" w:rsidTr="00B42844">
        <w:tc>
          <w:tcPr>
            <w:tcW w:w="1960" w:type="pct"/>
            <w:vAlign w:val="bottom"/>
          </w:tcPr>
          <w:p w14:paraId="526B2E17" w14:textId="73699474" w:rsidR="00E07174" w:rsidRPr="00404C0B" w:rsidRDefault="00E07174" w:rsidP="00427435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Data zgłoszenia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74D40497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4C105B4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7C046CC8" w14:textId="77777777" w:rsidR="00E07174" w:rsidRPr="00811922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D31D07B" w14:textId="01CA17AB" w:rsidR="000172E5" w:rsidRDefault="000172E5" w:rsidP="0022255E">
      <w:pPr>
        <w:ind w:left="-426"/>
        <w:rPr>
          <w:rFonts w:cstheme="minorHAnsi"/>
          <w:sz w:val="22"/>
          <w:szCs w:val="22"/>
        </w:rPr>
      </w:pPr>
    </w:p>
    <w:p w14:paraId="58FC3747" w14:textId="0805C1C6" w:rsidR="004C4AE2" w:rsidRDefault="00865731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Załącznik: List zapraszający </w:t>
      </w:r>
      <w:r w:rsidR="00F330B9">
        <w:rPr>
          <w:rFonts w:cstheme="minorHAnsi"/>
          <w:sz w:val="22"/>
          <w:szCs w:val="22"/>
        </w:rPr>
        <w:t xml:space="preserve">do współpracy </w:t>
      </w:r>
      <w:r>
        <w:rPr>
          <w:rFonts w:cstheme="minorHAnsi"/>
          <w:sz w:val="22"/>
          <w:szCs w:val="22"/>
        </w:rPr>
        <w:t>od uczelni organizatora</w:t>
      </w:r>
    </w:p>
    <w:p w14:paraId="0B95A840" w14:textId="7507E131" w:rsidR="004C4AE2" w:rsidRPr="00D33D93" w:rsidRDefault="004C4AE2" w:rsidP="00D33D93">
      <w:pPr>
        <w:ind w:right="-1440"/>
        <w:rPr>
          <w:rFonts w:cstheme="minorHAnsi"/>
          <w:b/>
          <w:sz w:val="22"/>
          <w:szCs w:val="22"/>
          <w:u w:val="single"/>
        </w:rPr>
      </w:pPr>
      <w:r w:rsidRPr="00D33D93">
        <w:rPr>
          <w:rFonts w:cstheme="minorHAnsi"/>
          <w:b/>
          <w:sz w:val="22"/>
          <w:szCs w:val="22"/>
          <w:u w:val="single"/>
        </w:rPr>
        <w:t>Decyzja dot. funduszy Erasmus+</w:t>
      </w:r>
    </w:p>
    <w:p w14:paraId="4A57033F" w14:textId="639E1099" w:rsidR="007B61A6" w:rsidRDefault="007B61A6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 w:rsidRPr="00D33D93">
        <w:rPr>
          <w:rFonts w:cstheme="minorHAnsi"/>
          <w:sz w:val="16"/>
          <w:szCs w:val="16"/>
        </w:rPr>
        <w:t>wypełnia Biuro Współpracy z Zagranicą</w:t>
      </w:r>
      <w:r>
        <w:rPr>
          <w:rFonts w:cstheme="minorHAnsi"/>
          <w:sz w:val="22"/>
          <w:szCs w:val="22"/>
        </w:rPr>
        <w:t>)</w:t>
      </w:r>
    </w:p>
    <w:p w14:paraId="1F975BCD" w14:textId="5D2BA64F" w:rsidR="0071536B" w:rsidRDefault="00E619D5" w:rsidP="00427435">
      <w:pPr>
        <w:rPr>
          <w:rFonts w:cstheme="minorHAnsi"/>
          <w:sz w:val="22"/>
          <w:szCs w:val="22"/>
        </w:rPr>
      </w:pPr>
      <w:r>
        <w:rPr>
          <w:rFonts w:cstheme="minorHAnsi"/>
          <w:noProof/>
        </w:rPr>
        <w:lastRenderedPageBreak/>
        <w:object w:dxaOrig="1440" w:dyaOrig="1440" w14:anchorId="508454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99.55pt;height:247.8pt;z-index:251659264;mso-position-horizontal:left;mso-position-horizontal-relative:text;mso-position-vertical-relative:text">
            <v:imagedata r:id="rId11" o:title=""/>
            <w10:wrap type="square" side="right"/>
          </v:shape>
          <o:OLEObject Type="Embed" ProgID="Excel.Sheet.12" ShapeID="_x0000_s1027" DrawAspect="Content" ObjectID="_1780910783" r:id="rId12"/>
        </w:object>
      </w:r>
    </w:p>
    <w:p w14:paraId="63E7D9AD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FFE9CA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9AEDE6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3CBFEEF" w14:textId="77777777" w:rsidR="0071536B" w:rsidRPr="0071536B" w:rsidRDefault="0071536B" w:rsidP="0071536B">
      <w:pPr>
        <w:jc w:val="center"/>
        <w:rPr>
          <w:rFonts w:cstheme="minorHAnsi"/>
          <w:sz w:val="22"/>
          <w:szCs w:val="22"/>
        </w:rPr>
      </w:pPr>
    </w:p>
    <w:p w14:paraId="7B5C0B76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6E980C66" w14:textId="1530B9E9" w:rsidR="0071536B" w:rsidRDefault="0071536B" w:rsidP="00427435">
      <w:pPr>
        <w:rPr>
          <w:rFonts w:cstheme="minorHAnsi"/>
          <w:sz w:val="22"/>
          <w:szCs w:val="22"/>
        </w:rPr>
      </w:pPr>
    </w:p>
    <w:p w14:paraId="0958E5DB" w14:textId="77777777" w:rsidR="004C4AE2" w:rsidRDefault="0071536B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textWrapping" w:clear="all"/>
      </w:r>
    </w:p>
    <w:sectPr w:rsidR="004C4AE2" w:rsidSect="0022255E">
      <w:headerReference w:type="default" r:id="rId13"/>
      <w:footerReference w:type="default" r:id="rId14"/>
      <w:pgSz w:w="11906" w:h="16838" w:code="9"/>
      <w:pgMar w:top="2394" w:right="1274" w:bottom="1077" w:left="993" w:header="426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0F20D" w14:textId="77777777" w:rsidR="00E619D5" w:rsidRDefault="00E619D5" w:rsidP="000172E5">
      <w:pPr>
        <w:spacing w:after="0" w:line="240" w:lineRule="auto"/>
      </w:pPr>
      <w:r>
        <w:separator/>
      </w:r>
    </w:p>
  </w:endnote>
  <w:endnote w:type="continuationSeparator" w:id="0">
    <w:p w14:paraId="4700CCA2" w14:textId="77777777" w:rsidR="00E619D5" w:rsidRDefault="00E619D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24962B-659B-4160-AE05-566FB07F9287}"/>
    <w:embedBold r:id="rId2" w:fontKey="{839875D4-ADEA-4A63-84B7-7B1FBA2DCF44}"/>
    <w:embedItalic r:id="rId3" w:fontKey="{9E8519F3-3586-47D4-B3CD-F11A9BDC75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576325E8-EF68-4051-88A9-FA400C134C30}"/>
    <w:embedBold r:id="rId5" w:fontKey="{95CC591D-9BB9-409E-9634-8E3E70830DF3}"/>
    <w:embedItalic r:id="rId6" w:fontKey="{5CAB2041-CBF5-4E5C-A8D8-BC41E5BC573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EF780032-A74B-4D97-950F-452A35AF84D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A266927-9271-4326-B377-E7B5507039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F36EF" w14:textId="77777777" w:rsidR="00E619D5" w:rsidRDefault="00E619D5" w:rsidP="000172E5">
      <w:pPr>
        <w:spacing w:after="0" w:line="240" w:lineRule="auto"/>
      </w:pPr>
      <w:r>
        <w:separator/>
      </w:r>
    </w:p>
  </w:footnote>
  <w:footnote w:type="continuationSeparator" w:id="0">
    <w:p w14:paraId="578A7688" w14:textId="77777777" w:rsidR="00E619D5" w:rsidRDefault="00E619D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71536B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CB47D3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424B545D" w14:textId="7DF36B41" w:rsidR="00404C0B" w:rsidRPr="00CB47D3" w:rsidRDefault="0071470D" w:rsidP="00637200">
          <w:pPr>
            <w:pStyle w:val="Nagwek"/>
            <w:rPr>
              <w:rFonts w:ascii="Calibri" w:hAnsi="Calibri" w:cs="Calibri"/>
              <w:color w:val="002060"/>
              <w:sz w:val="28"/>
              <w:szCs w:val="28"/>
            </w:rPr>
          </w:pPr>
          <w:r>
            <w:rPr>
              <w:rFonts w:ascii="Arial" w:hAnsi="Arial" w:cs="Arial"/>
              <w:b w:val="0"/>
              <w:bCs/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5BC9D8BB" wp14:editId="476F6F1F">
                <wp:simplePos x="0" y="0"/>
                <wp:positionH relativeFrom="column">
                  <wp:posOffset>2988310</wp:posOffset>
                </wp:positionH>
                <wp:positionV relativeFrom="paragraph">
                  <wp:posOffset>-37465</wp:posOffset>
                </wp:positionV>
                <wp:extent cx="2231390" cy="438785"/>
                <wp:effectExtent l="0" t="0" r="0" b="0"/>
                <wp:wrapNone/>
                <wp:docPr id="4" name="Obraz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139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FFFB5E9" w14:textId="2F42BF74" w:rsidR="00F330B9" w:rsidRDefault="009003B9" w:rsidP="00F330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Mieszany</w:t>
          </w:r>
          <w:proofErr w:type="spellEnd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 xml:space="preserve"> program </w:t>
          </w: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intensywny</w:t>
          </w:r>
          <w:proofErr w:type="spellEnd"/>
        </w:p>
        <w:p w14:paraId="20222FCB" w14:textId="06EC19A3" w:rsidR="00B337A2" w:rsidRDefault="0071470D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BLENDED INTENSIVE PROGRAM</w:t>
          </w:r>
          <w:r w:rsid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ME</w:t>
          </w: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(BIP)</w:t>
          </w:r>
          <w:r w:rsidR="00404C0B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</w:t>
          </w:r>
          <w:r w:rsidR="00CB47D3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br/>
          </w:r>
          <w:r w:rsidR="0071536B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Erasmus+ KA131/202</w:t>
          </w:r>
          <w:r w:rsidR="002E0D78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3</w:t>
          </w:r>
        </w:p>
        <w:p w14:paraId="2D3EBFED" w14:textId="043384BA" w:rsidR="00C77AF6" w:rsidRPr="007A359D" w:rsidRDefault="00C77AF6" w:rsidP="00C77AF6">
          <w:pPr>
            <w:pStyle w:val="Tekstpodstawowy"/>
            <w:spacing w:line="276" w:lineRule="auto"/>
            <w:jc w:val="center"/>
            <w:rPr>
              <w:rFonts w:cs="Times New Roman"/>
              <w:lang w:val="pl-PL"/>
            </w:rPr>
          </w:pPr>
          <w:r>
            <w:rPr>
              <w:rFonts w:cs="Times New Roman"/>
              <w:lang w:val="pl-PL"/>
            </w:rPr>
            <w:t>W</w:t>
          </w:r>
          <w:r>
            <w:rPr>
              <w:rFonts w:cs="Times New Roman"/>
              <w:lang w:val="pl-PL"/>
            </w:rPr>
            <w:t xml:space="preserve">rzesień </w:t>
          </w:r>
          <w:proofErr w:type="spellStart"/>
          <w:r>
            <w:rPr>
              <w:rFonts w:cs="Times New Roman"/>
              <w:lang w:val="pl-PL"/>
            </w:rPr>
            <w:t>r.a</w:t>
          </w:r>
          <w:proofErr w:type="spellEnd"/>
          <w:r>
            <w:rPr>
              <w:rFonts w:cs="Times New Roman"/>
              <w:lang w:val="pl-PL"/>
            </w:rPr>
            <w:t>. 23/24</w:t>
          </w:r>
          <w:r w:rsidRPr="007A359D">
            <w:rPr>
              <w:rFonts w:cs="Times New Roman"/>
              <w:spacing w:val="2"/>
              <w:lang w:val="pl-PL"/>
            </w:rPr>
            <w:t xml:space="preserve"> </w:t>
          </w:r>
          <w:r>
            <w:rPr>
              <w:rFonts w:cs="Times New Roman"/>
              <w:spacing w:val="2"/>
              <w:lang w:val="pl-PL"/>
            </w:rPr>
            <w:t xml:space="preserve">i </w:t>
          </w:r>
          <w:proofErr w:type="spellStart"/>
          <w:r>
            <w:rPr>
              <w:rFonts w:cs="Times New Roman"/>
              <w:spacing w:val="2"/>
              <w:lang w:val="pl-PL"/>
            </w:rPr>
            <w:t>r.a</w:t>
          </w:r>
          <w:proofErr w:type="spellEnd"/>
          <w:r>
            <w:rPr>
              <w:rFonts w:cs="Times New Roman"/>
              <w:spacing w:val="2"/>
              <w:lang w:val="pl-PL"/>
            </w:rPr>
            <w:t xml:space="preserve">. </w:t>
          </w:r>
          <w:r w:rsidRPr="007A359D">
            <w:rPr>
              <w:rFonts w:cs="Times New Roman"/>
              <w:lang w:val="pl-PL"/>
            </w:rPr>
            <w:t>2</w:t>
          </w:r>
          <w:r>
            <w:rPr>
              <w:rFonts w:cs="Times New Roman"/>
              <w:lang w:val="pl-PL"/>
            </w:rPr>
            <w:t>4</w:t>
          </w:r>
          <w:r w:rsidRPr="007A359D">
            <w:rPr>
              <w:rFonts w:cs="Times New Roman"/>
              <w:lang w:val="pl-PL"/>
            </w:rPr>
            <w:t>/2</w:t>
          </w:r>
          <w:r>
            <w:rPr>
              <w:rFonts w:cs="Times New Roman"/>
              <w:lang w:val="pl-PL"/>
            </w:rPr>
            <w:t>5</w:t>
          </w:r>
          <w:r w:rsidRPr="007A359D">
            <w:rPr>
              <w:rFonts w:cs="Times New Roman"/>
              <w:spacing w:val="-3"/>
              <w:lang w:val="pl-PL"/>
            </w:rPr>
            <w:t xml:space="preserve"> </w:t>
          </w:r>
          <w:r w:rsidRPr="007A359D">
            <w:rPr>
              <w:rFonts w:cs="Times New Roman"/>
              <w:lang w:val="pl-PL"/>
            </w:rPr>
            <w:t>(KA131)</w:t>
          </w:r>
        </w:p>
        <w:p w14:paraId="6EF8B8F6" w14:textId="36D1E4AE" w:rsidR="0071536B" w:rsidRPr="0071470D" w:rsidRDefault="0071536B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</w:p>
      </w:tc>
    </w:tr>
  </w:tbl>
  <w:p w14:paraId="6CE94B4D" w14:textId="6D4CC618" w:rsidR="000172E5" w:rsidRPr="0071470D" w:rsidRDefault="000172E5" w:rsidP="00311D4F">
    <w:pPr>
      <w:pStyle w:val="Bezodstpw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72E5"/>
    <w:rsid w:val="00052382"/>
    <w:rsid w:val="0006568A"/>
    <w:rsid w:val="00076F0F"/>
    <w:rsid w:val="00084253"/>
    <w:rsid w:val="000A0490"/>
    <w:rsid w:val="000A71D8"/>
    <w:rsid w:val="000D1F49"/>
    <w:rsid w:val="000F6C8A"/>
    <w:rsid w:val="00107169"/>
    <w:rsid w:val="00141FA4"/>
    <w:rsid w:val="00165410"/>
    <w:rsid w:val="001727CA"/>
    <w:rsid w:val="001800AB"/>
    <w:rsid w:val="001A2874"/>
    <w:rsid w:val="001A37CB"/>
    <w:rsid w:val="001D6233"/>
    <w:rsid w:val="001E5182"/>
    <w:rsid w:val="0020149C"/>
    <w:rsid w:val="002067B8"/>
    <w:rsid w:val="0022255E"/>
    <w:rsid w:val="00223FFE"/>
    <w:rsid w:val="002B19CD"/>
    <w:rsid w:val="002C272B"/>
    <w:rsid w:val="002C56E6"/>
    <w:rsid w:val="002E0D78"/>
    <w:rsid w:val="00311D4F"/>
    <w:rsid w:val="0034390E"/>
    <w:rsid w:val="00344849"/>
    <w:rsid w:val="00361E11"/>
    <w:rsid w:val="00372E51"/>
    <w:rsid w:val="003769BA"/>
    <w:rsid w:val="003C72C6"/>
    <w:rsid w:val="003E4AD1"/>
    <w:rsid w:val="003F0847"/>
    <w:rsid w:val="0040090B"/>
    <w:rsid w:val="00404C0B"/>
    <w:rsid w:val="004070C0"/>
    <w:rsid w:val="004135B4"/>
    <w:rsid w:val="00427435"/>
    <w:rsid w:val="0046302A"/>
    <w:rsid w:val="00487D2D"/>
    <w:rsid w:val="004C4AE2"/>
    <w:rsid w:val="004D3BC8"/>
    <w:rsid w:val="004D5D62"/>
    <w:rsid w:val="00502E9C"/>
    <w:rsid w:val="005112D0"/>
    <w:rsid w:val="00514BA7"/>
    <w:rsid w:val="00561D42"/>
    <w:rsid w:val="00577E06"/>
    <w:rsid w:val="00583334"/>
    <w:rsid w:val="005A3BF7"/>
    <w:rsid w:val="005D2B2F"/>
    <w:rsid w:val="005F2035"/>
    <w:rsid w:val="005F23C0"/>
    <w:rsid w:val="005F7990"/>
    <w:rsid w:val="006145D8"/>
    <w:rsid w:val="0061738C"/>
    <w:rsid w:val="00626FD1"/>
    <w:rsid w:val="00637200"/>
    <w:rsid w:val="0063739C"/>
    <w:rsid w:val="00644F33"/>
    <w:rsid w:val="006A2677"/>
    <w:rsid w:val="00712481"/>
    <w:rsid w:val="0071470D"/>
    <w:rsid w:val="007147D7"/>
    <w:rsid w:val="0071536B"/>
    <w:rsid w:val="00735E8C"/>
    <w:rsid w:val="00770F25"/>
    <w:rsid w:val="00775281"/>
    <w:rsid w:val="00781CE2"/>
    <w:rsid w:val="007A35A8"/>
    <w:rsid w:val="007B0A85"/>
    <w:rsid w:val="007B61A6"/>
    <w:rsid w:val="007C6A52"/>
    <w:rsid w:val="00811922"/>
    <w:rsid w:val="0082043E"/>
    <w:rsid w:val="00846B76"/>
    <w:rsid w:val="00865731"/>
    <w:rsid w:val="0086797B"/>
    <w:rsid w:val="008E203A"/>
    <w:rsid w:val="009003B9"/>
    <w:rsid w:val="009019FA"/>
    <w:rsid w:val="0091229C"/>
    <w:rsid w:val="009144B0"/>
    <w:rsid w:val="00940E73"/>
    <w:rsid w:val="009512C6"/>
    <w:rsid w:val="00951A5A"/>
    <w:rsid w:val="0097038E"/>
    <w:rsid w:val="00983F57"/>
    <w:rsid w:val="0098597D"/>
    <w:rsid w:val="009D6E03"/>
    <w:rsid w:val="009F0C5E"/>
    <w:rsid w:val="009F619A"/>
    <w:rsid w:val="009F6DDE"/>
    <w:rsid w:val="00A1714F"/>
    <w:rsid w:val="00A370A8"/>
    <w:rsid w:val="00A45F85"/>
    <w:rsid w:val="00A51889"/>
    <w:rsid w:val="00B337A2"/>
    <w:rsid w:val="00B42844"/>
    <w:rsid w:val="00BD4753"/>
    <w:rsid w:val="00BD5CB1"/>
    <w:rsid w:val="00BE62EE"/>
    <w:rsid w:val="00C003BA"/>
    <w:rsid w:val="00C4602F"/>
    <w:rsid w:val="00C46878"/>
    <w:rsid w:val="00C6231D"/>
    <w:rsid w:val="00C77AF6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33D93"/>
    <w:rsid w:val="00D77891"/>
    <w:rsid w:val="00DB3FAD"/>
    <w:rsid w:val="00DC71EC"/>
    <w:rsid w:val="00E04C36"/>
    <w:rsid w:val="00E07174"/>
    <w:rsid w:val="00E247E1"/>
    <w:rsid w:val="00E619D5"/>
    <w:rsid w:val="00E61C09"/>
    <w:rsid w:val="00EB3B58"/>
    <w:rsid w:val="00EC7359"/>
    <w:rsid w:val="00EE3054"/>
    <w:rsid w:val="00F00606"/>
    <w:rsid w:val="00F01256"/>
    <w:rsid w:val="00F1714E"/>
    <w:rsid w:val="00F30E26"/>
    <w:rsid w:val="00F330B9"/>
    <w:rsid w:val="00F71458"/>
    <w:rsid w:val="00FC68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5A9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C77AF6"/>
    <w:pPr>
      <w:widowControl w:val="0"/>
      <w:spacing w:before="192" w:after="0" w:line="240" w:lineRule="auto"/>
    </w:pPr>
    <w:rPr>
      <w:rFonts w:ascii="Times New Roman" w:eastAsia="Times New Roman" w:hAnsi="Times New Roman"/>
      <w:b/>
      <w:bCs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77AF6"/>
    <w:rPr>
      <w:rFonts w:ascii="Times New Roman" w:eastAsia="Times New Roman" w:hAnsi="Times New Roman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Excel_Worksheet.xls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3EE806-AEB9-49D8-9497-AF2ACC84E3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144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2024-06-25T11:38:00Z</dcterms:created>
  <dcterms:modified xsi:type="dcterms:W3CDTF">2024-06-26T10:40:00Z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